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37C" w:rsidRPr="00F745B9" w:rsidRDefault="0004637C" w:rsidP="00F745B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F745B9">
        <w:rPr>
          <w:rFonts w:ascii="Times New Roman" w:hAnsi="Times New Roman"/>
          <w:b/>
          <w:color w:val="FF0000"/>
          <w:sz w:val="28"/>
          <w:szCs w:val="28"/>
          <w:lang w:val="uk-UA"/>
        </w:rPr>
        <w:t>Підпроект «Патріоти на захисті Батьківщини»</w:t>
      </w:r>
    </w:p>
    <w:p w:rsidR="0004637C" w:rsidRPr="00F745B9" w:rsidRDefault="0004637C" w:rsidP="00F745B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745B9">
        <w:rPr>
          <w:rFonts w:ascii="Times New Roman" w:hAnsi="Times New Roman"/>
          <w:b/>
          <w:sz w:val="28"/>
          <w:szCs w:val="28"/>
          <w:lang w:val="uk-UA"/>
        </w:rPr>
        <w:t>Тематика – волонтерська робота</w:t>
      </w:r>
    </w:p>
    <w:p w:rsidR="0004637C" w:rsidRPr="00F745B9" w:rsidRDefault="0004637C" w:rsidP="00F745B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F745B9">
        <w:rPr>
          <w:rFonts w:ascii="Times New Roman" w:hAnsi="Times New Roman"/>
          <w:b/>
          <w:color w:val="FF0000"/>
          <w:sz w:val="28"/>
          <w:szCs w:val="28"/>
          <w:lang w:val="uk-UA"/>
        </w:rPr>
        <w:t>Волонтерський похід «Відкритого серця»</w:t>
      </w:r>
    </w:p>
    <w:p w:rsidR="0004637C" w:rsidRPr="00F745B9" w:rsidRDefault="0004637C" w:rsidP="00F745B9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F745B9">
        <w:rPr>
          <w:rFonts w:ascii="Times New Roman" w:hAnsi="Times New Roman"/>
          <w:sz w:val="28"/>
          <w:szCs w:val="28"/>
        </w:rPr>
        <w:t xml:space="preserve">Незабаром 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745B9">
        <w:rPr>
          <w:rFonts w:ascii="Times New Roman" w:hAnsi="Times New Roman"/>
          <w:sz w:val="28"/>
          <w:szCs w:val="28"/>
        </w:rPr>
        <w:t>день волонтера</w:t>
      </w:r>
      <w:r w:rsidRPr="00F745B9">
        <w:rPr>
          <w:rFonts w:ascii="Times New Roman" w:hAnsi="Times New Roman"/>
          <w:sz w:val="28"/>
          <w:szCs w:val="28"/>
          <w:lang w:val="uk-UA"/>
        </w:rPr>
        <w:t>, тож  волонтерський загін Чорнобаївської ЗОШ №2 «Відкрите серце» вирішив по-особливому відсвяткувати цей день. Ми завчасно зібрали продукти харчування, провівши Тиждень милосердя у школі, та придбали масу різних</w:t>
      </w:r>
      <w:r w:rsidRPr="00F745B9">
        <w:rPr>
          <w:rFonts w:ascii="Times New Roman" w:hAnsi="Times New Roman"/>
          <w:sz w:val="28"/>
          <w:szCs w:val="28"/>
        </w:rPr>
        <w:t xml:space="preserve"> гостинці</w:t>
      </w:r>
      <w:r w:rsidRPr="00F745B9">
        <w:rPr>
          <w:rFonts w:ascii="Times New Roman" w:hAnsi="Times New Roman"/>
          <w:sz w:val="28"/>
          <w:szCs w:val="28"/>
          <w:lang w:val="uk-UA"/>
        </w:rPr>
        <w:t>в</w:t>
      </w:r>
      <w:r w:rsidRPr="00F745B9">
        <w:rPr>
          <w:rFonts w:ascii="Times New Roman" w:hAnsi="Times New Roman"/>
          <w:sz w:val="28"/>
          <w:szCs w:val="28"/>
        </w:rPr>
        <w:t>,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 корисних у господарстві речей, </w:t>
      </w:r>
      <w:r w:rsidRPr="00F745B9">
        <w:rPr>
          <w:rFonts w:ascii="Times New Roman" w:hAnsi="Times New Roman"/>
          <w:sz w:val="28"/>
          <w:szCs w:val="28"/>
        </w:rPr>
        <w:t>на які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745B9">
        <w:rPr>
          <w:rFonts w:ascii="Times New Roman" w:hAnsi="Times New Roman"/>
          <w:sz w:val="28"/>
          <w:szCs w:val="28"/>
        </w:rPr>
        <w:t>до речі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F745B9">
        <w:rPr>
          <w:rFonts w:ascii="Times New Roman" w:hAnsi="Times New Roman"/>
          <w:sz w:val="28"/>
          <w:szCs w:val="28"/>
        </w:rPr>
        <w:t xml:space="preserve"> заробили гроші сам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остійно. Склали чималі пакунки, у день волонтерського походу додатково придбали свіженький хлібчик та булочки і вирушили у гості до вчителів-пенсіонерів. </w:t>
      </w:r>
    </w:p>
    <w:p w:rsidR="0004637C" w:rsidRDefault="0004637C" w:rsidP="00F745B9">
      <w:pPr>
        <w:jc w:val="center"/>
        <w:rPr>
          <w:lang w:val="uk-UA"/>
        </w:rPr>
      </w:pPr>
      <w:r w:rsidRPr="00F745B9">
        <w:rPr>
          <w:rFonts w:ascii="Times New Roman" w:hAnsi="Times New Roman"/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45.75pt;height:255.75pt;visibility:visible">
            <v:imagedata r:id="rId4" o:title=""/>
          </v:shape>
        </w:pict>
      </w:r>
    </w:p>
    <w:p w:rsidR="0004637C" w:rsidRPr="00F745B9" w:rsidRDefault="0004637C" w:rsidP="00F745B9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и відвідали </w:t>
      </w:r>
      <w:r w:rsidRPr="00F745B9">
        <w:rPr>
          <w:rFonts w:ascii="Times New Roman" w:hAnsi="Times New Roman"/>
          <w:b/>
          <w:sz w:val="28"/>
          <w:szCs w:val="28"/>
          <w:lang w:val="uk-UA"/>
        </w:rPr>
        <w:t>Галину Яківну Обіход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, колишню вчительку математики, якій цьогоріч виповнилося 75. Поговорили з її донькою та онучками, розпитали про життя. </w:t>
      </w:r>
    </w:p>
    <w:p w:rsidR="0004637C" w:rsidRDefault="0004637C" w:rsidP="00F745B9">
      <w:pPr>
        <w:jc w:val="center"/>
        <w:rPr>
          <w:lang w:val="uk-UA"/>
        </w:rPr>
      </w:pPr>
      <w:r w:rsidRPr="00F745B9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3" o:spid="_x0000_i1026" type="#_x0000_t75" style="width:345.75pt;height:255.75pt;visibility:visible">
            <v:imagedata r:id="rId5" o:title=""/>
          </v:shape>
        </w:pict>
      </w:r>
    </w:p>
    <w:p w:rsidR="0004637C" w:rsidRPr="00F745B9" w:rsidRDefault="0004637C" w:rsidP="00F745B9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F745B9">
        <w:rPr>
          <w:rFonts w:ascii="Times New Roman" w:hAnsi="Times New Roman"/>
          <w:sz w:val="28"/>
          <w:szCs w:val="28"/>
          <w:lang w:val="uk-UA"/>
        </w:rPr>
        <w:t xml:space="preserve">Далі поїхали до вчительки початкових класів </w:t>
      </w:r>
      <w:r w:rsidRPr="00F745B9">
        <w:rPr>
          <w:rFonts w:ascii="Times New Roman" w:hAnsi="Times New Roman"/>
          <w:b/>
          <w:sz w:val="28"/>
          <w:szCs w:val="28"/>
          <w:lang w:val="uk-UA"/>
        </w:rPr>
        <w:t>Білостоцької Тетяни Олексіївни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, якій 10 грудня виповниться 76 років. Познайомилися з її подругою, трішки зігрілися після дощової погоди та перекусили разом з нею булочками (відмовити цій наполегливішій жінці було просто неможливо). </w:t>
      </w:r>
    </w:p>
    <w:p w:rsidR="0004637C" w:rsidRDefault="0004637C" w:rsidP="00F745B9">
      <w:pPr>
        <w:jc w:val="center"/>
        <w:rPr>
          <w:lang w:val="uk-UA"/>
        </w:rPr>
      </w:pPr>
      <w:r w:rsidRPr="00D17DA6">
        <w:rPr>
          <w:noProof/>
          <w:lang w:val="en-US"/>
        </w:rPr>
        <w:pict>
          <v:shape id="Рисунок 4" o:spid="_x0000_i1027" type="#_x0000_t75" style="width:363.75pt;height:273pt;visibility:visible">
            <v:imagedata r:id="rId6" o:title=""/>
          </v:shape>
        </w:pict>
      </w:r>
    </w:p>
    <w:p w:rsidR="0004637C" w:rsidRPr="00F745B9" w:rsidRDefault="0004637C" w:rsidP="00F745B9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745B9">
        <w:rPr>
          <w:rFonts w:ascii="Times New Roman" w:hAnsi="Times New Roman"/>
          <w:sz w:val="28"/>
          <w:szCs w:val="28"/>
          <w:lang w:val="uk-UA"/>
        </w:rPr>
        <w:t xml:space="preserve">Потім вирушили до найстаршої вчительки – </w:t>
      </w:r>
      <w:r w:rsidRPr="00F745B9">
        <w:rPr>
          <w:rFonts w:ascii="Times New Roman" w:hAnsi="Times New Roman"/>
          <w:b/>
          <w:sz w:val="28"/>
          <w:szCs w:val="28"/>
          <w:lang w:val="uk-UA"/>
        </w:rPr>
        <w:t>Галини Герасимівни Шкурко (Тарасенко).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 Раніше вона викладала біологію та географію, а нині у свої 84 р. доглядає невелике господарство, радіє успіхам дітей та онуків, завжди гостинно зустрічає колишніх та навіть незнайомих їй учнів. </w:t>
      </w:r>
    </w:p>
    <w:p w:rsidR="0004637C" w:rsidRDefault="0004637C" w:rsidP="00F745B9">
      <w:pPr>
        <w:jc w:val="center"/>
        <w:rPr>
          <w:lang w:val="uk-UA"/>
        </w:rPr>
      </w:pPr>
      <w:r w:rsidRPr="00F745B9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5" o:spid="_x0000_i1028" type="#_x0000_t75" style="width:344.25pt;height:255.75pt;visibility:visible">
            <v:imagedata r:id="rId7" o:title=""/>
          </v:shape>
        </w:pict>
      </w:r>
    </w:p>
    <w:p w:rsidR="0004637C" w:rsidRDefault="0004637C" w:rsidP="00F745B9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04637C" w:rsidRDefault="0004637C" w:rsidP="00F745B9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04637C" w:rsidRPr="00F745B9" w:rsidRDefault="0004637C" w:rsidP="00F745B9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745B9">
        <w:rPr>
          <w:rFonts w:ascii="Times New Roman" w:hAnsi="Times New Roman"/>
          <w:sz w:val="28"/>
          <w:szCs w:val="28"/>
          <w:lang w:val="uk-UA"/>
        </w:rPr>
        <w:t xml:space="preserve">Звісно, не могли оминути увагою і </w:t>
      </w:r>
      <w:r w:rsidRPr="00F745B9">
        <w:rPr>
          <w:rFonts w:ascii="Times New Roman" w:hAnsi="Times New Roman"/>
          <w:b/>
          <w:sz w:val="28"/>
          <w:szCs w:val="28"/>
          <w:lang w:val="uk-UA"/>
        </w:rPr>
        <w:t>Давидкову Ніну Іванівну</w:t>
      </w:r>
      <w:r w:rsidRPr="00F745B9">
        <w:rPr>
          <w:rFonts w:ascii="Times New Roman" w:hAnsi="Times New Roman"/>
          <w:sz w:val="28"/>
          <w:szCs w:val="28"/>
          <w:lang w:val="uk-UA"/>
        </w:rPr>
        <w:t xml:space="preserve">, колишнього зауча та вчительку фізики, якій на разі виповнилося 76 років. Разом з чоловіком вони так радісно прийняли нас, </w:t>
      </w:r>
      <w:r w:rsidRPr="00F745B9">
        <w:rPr>
          <w:rFonts w:ascii="Times New Roman" w:hAnsi="Times New Roman"/>
          <w:sz w:val="28"/>
          <w:szCs w:val="28"/>
        </w:rPr>
        <w:t>роз</w:t>
      </w:r>
      <w:r w:rsidRPr="00F745B9">
        <w:rPr>
          <w:rFonts w:ascii="Times New Roman" w:hAnsi="Times New Roman"/>
          <w:sz w:val="28"/>
          <w:szCs w:val="28"/>
          <w:lang w:val="uk-UA"/>
        </w:rPr>
        <w:t>важили</w:t>
      </w:r>
      <w:r w:rsidRPr="00F745B9">
        <w:rPr>
          <w:rFonts w:ascii="Times New Roman" w:hAnsi="Times New Roman"/>
          <w:sz w:val="28"/>
          <w:szCs w:val="28"/>
        </w:rPr>
        <w:t xml:space="preserve"> невимушеною розмовою про молодість та роботу з дітьми, подарува</w:t>
      </w:r>
      <w:r w:rsidRPr="00F745B9">
        <w:rPr>
          <w:rFonts w:ascii="Times New Roman" w:hAnsi="Times New Roman"/>
          <w:sz w:val="28"/>
          <w:szCs w:val="28"/>
          <w:lang w:val="uk-UA"/>
        </w:rPr>
        <w:t>ли щирі посмішки та обійми, а ми їм – свої гостинці.</w:t>
      </w:r>
    </w:p>
    <w:p w:rsidR="0004637C" w:rsidRDefault="0004637C" w:rsidP="00F745B9">
      <w:pPr>
        <w:jc w:val="center"/>
        <w:rPr>
          <w:lang w:val="uk-UA"/>
        </w:rPr>
      </w:pPr>
      <w:r w:rsidRPr="00F745B9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6" o:spid="_x0000_i1029" type="#_x0000_t75" style="width:354.75pt;height:266.25pt;visibility:visible">
            <v:imagedata r:id="rId8" o:title=""/>
          </v:shape>
        </w:pict>
      </w:r>
    </w:p>
    <w:p w:rsidR="0004637C" w:rsidRDefault="0004637C" w:rsidP="00F745B9">
      <w:pPr>
        <w:ind w:firstLine="708"/>
        <w:jc w:val="both"/>
        <w:rPr>
          <w:lang w:val="uk-UA"/>
        </w:rPr>
      </w:pPr>
      <w:r w:rsidRPr="00F745B9">
        <w:rPr>
          <w:rFonts w:ascii="Times New Roman" w:hAnsi="Times New Roman"/>
          <w:sz w:val="28"/>
          <w:szCs w:val="28"/>
          <w:lang w:val="uk-UA"/>
        </w:rPr>
        <w:t xml:space="preserve">Повертаючись до школи, вирішили заїхати в гості ще до однієї старенької, котра живе зовсім близько до нашого навчального закладу та завжди сама. Нею виявилася 84-річна </w:t>
      </w:r>
      <w:r w:rsidRPr="00F745B9">
        <w:rPr>
          <w:rFonts w:ascii="Times New Roman" w:hAnsi="Times New Roman"/>
          <w:b/>
          <w:sz w:val="28"/>
          <w:szCs w:val="28"/>
          <w:lang w:val="uk-UA"/>
        </w:rPr>
        <w:t xml:space="preserve">Олексієнко Галина Захарівна, </w:t>
      </w:r>
      <w:r w:rsidRPr="00F745B9">
        <w:rPr>
          <w:rFonts w:ascii="Times New Roman" w:hAnsi="Times New Roman"/>
          <w:sz w:val="28"/>
          <w:szCs w:val="28"/>
          <w:lang w:val="uk-UA"/>
        </w:rPr>
        <w:t>котра все життя пропрацювала у колгоспі та була господаркою у старій церкві</w:t>
      </w:r>
      <w:r>
        <w:rPr>
          <w:lang w:val="uk-UA"/>
        </w:rPr>
        <w:t xml:space="preserve">. </w:t>
      </w:r>
    </w:p>
    <w:p w:rsidR="0004637C" w:rsidRDefault="0004637C" w:rsidP="00F745B9">
      <w:pPr>
        <w:jc w:val="center"/>
        <w:rPr>
          <w:lang w:val="uk-UA"/>
        </w:rPr>
      </w:pPr>
      <w:r w:rsidRPr="00D17DA6">
        <w:rPr>
          <w:noProof/>
          <w:lang w:val="en-US"/>
        </w:rPr>
        <w:pict>
          <v:shape id="Рисунок 7" o:spid="_x0000_i1030" type="#_x0000_t75" style="width:369.75pt;height:276.75pt;visibility:visible">
            <v:imagedata r:id="rId9" o:title=""/>
          </v:shape>
        </w:pict>
      </w:r>
    </w:p>
    <w:p w:rsidR="0004637C" w:rsidRDefault="0004637C" w:rsidP="00196A73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04637C" w:rsidRDefault="0004637C" w:rsidP="00196A73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04637C" w:rsidRPr="00F745B9" w:rsidRDefault="0004637C" w:rsidP="00196A73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F745B9">
        <w:rPr>
          <w:rFonts w:ascii="Times New Roman" w:hAnsi="Times New Roman"/>
          <w:sz w:val="28"/>
          <w:szCs w:val="28"/>
          <w:lang w:val="uk-UA"/>
        </w:rPr>
        <w:t xml:space="preserve">Дорогі діти, спасибі кожному, хто долучився до нашої доброї справи, хто приносив з дому крупи та макарони, консервацію та теплий одяг. Окреме дякую учасникам волонтерського походу – Якубовській Каріні, Палаш Анастасії, Полегенькому Максиму та Торопцеву Антону. І, звісно, соціальному працівникові школи – Ковальчуку В.І. за допомогу з транспортом та логістикою. </w:t>
      </w:r>
    </w:p>
    <w:p w:rsidR="0004637C" w:rsidRPr="00F745B9" w:rsidRDefault="0004637C" w:rsidP="00294057">
      <w:pPr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F745B9">
        <w:rPr>
          <w:rFonts w:ascii="Times New Roman" w:hAnsi="Times New Roman"/>
          <w:b/>
          <w:sz w:val="28"/>
          <w:szCs w:val="28"/>
          <w:lang w:val="uk-UA"/>
        </w:rPr>
        <w:t>Біліченко В.В.,</w:t>
      </w:r>
    </w:p>
    <w:p w:rsidR="0004637C" w:rsidRPr="00F745B9" w:rsidRDefault="0004637C" w:rsidP="00294057">
      <w:pPr>
        <w:jc w:val="right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bookmarkEnd w:id="0"/>
      <w:r w:rsidRPr="00F745B9">
        <w:rPr>
          <w:rFonts w:ascii="Times New Roman" w:hAnsi="Times New Roman"/>
          <w:b/>
          <w:sz w:val="28"/>
          <w:szCs w:val="28"/>
          <w:lang w:val="uk-UA"/>
        </w:rPr>
        <w:t>педагог-організатор Чорнобаївської ЗОШ №2</w:t>
      </w:r>
    </w:p>
    <w:sectPr w:rsidR="0004637C" w:rsidRPr="00F745B9" w:rsidSect="00F745B9">
      <w:pgSz w:w="11906" w:h="16838"/>
      <w:pgMar w:top="360" w:right="386" w:bottom="71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0246"/>
    <w:rsid w:val="0004637C"/>
    <w:rsid w:val="00196A73"/>
    <w:rsid w:val="001D5E9B"/>
    <w:rsid w:val="002765F8"/>
    <w:rsid w:val="00294057"/>
    <w:rsid w:val="003D4DA5"/>
    <w:rsid w:val="00760246"/>
    <w:rsid w:val="007D7B74"/>
    <w:rsid w:val="00BE2E6A"/>
    <w:rsid w:val="00D17DA6"/>
    <w:rsid w:val="00D50941"/>
    <w:rsid w:val="00F745B9"/>
    <w:rsid w:val="00FF1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E6A"/>
    <w:pPr>
      <w:spacing w:after="200" w:line="276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96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6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4</Pages>
  <Words>344</Words>
  <Characters>1966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2019-11-28T11:22:00Z</dcterms:created>
  <dcterms:modified xsi:type="dcterms:W3CDTF">2019-11-29T06:34:00Z</dcterms:modified>
</cp:coreProperties>
</file>